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5AF2E" w14:textId="11B85806" w:rsidR="00635F06" w:rsidRPr="00FE787C" w:rsidRDefault="00635F06" w:rsidP="00635F06">
      <w:pPr>
        <w:pStyle w:val="Heading1"/>
      </w:pPr>
      <w:r w:rsidRPr="00FE787C">
        <w:t>Notification of death</w:t>
      </w:r>
      <w:r>
        <w:t xml:space="preserve"> form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4483"/>
      </w:tblGrid>
      <w:tr w:rsidR="00635F06" w:rsidRPr="00FE787C" w14:paraId="0E13D2E3" w14:textId="77777777" w:rsidTr="00C71501">
        <w:tc>
          <w:tcPr>
            <w:tcW w:w="4621" w:type="dxa"/>
          </w:tcPr>
          <w:p w14:paraId="40DE3D78" w14:textId="77777777" w:rsidR="00635F06" w:rsidRPr="00FE787C" w:rsidRDefault="00635F06" w:rsidP="00C71501">
            <w:r w:rsidRPr="00FE787C">
              <w:t>Reported by </w:t>
            </w:r>
          </w:p>
        </w:tc>
        <w:tc>
          <w:tcPr>
            <w:tcW w:w="4621" w:type="dxa"/>
          </w:tcPr>
          <w:p w14:paraId="28E9028E" w14:textId="77777777" w:rsidR="00635F06" w:rsidRPr="00FE787C" w:rsidRDefault="00635F06" w:rsidP="00C71501">
            <w:r w:rsidRPr="00FE787C">
              <w:t xml:space="preserve">Dr </w:t>
            </w:r>
          </w:p>
        </w:tc>
      </w:tr>
      <w:tr w:rsidR="00635F06" w:rsidRPr="00FE787C" w14:paraId="045365A0" w14:textId="77777777" w:rsidTr="00C71501">
        <w:tc>
          <w:tcPr>
            <w:tcW w:w="4621" w:type="dxa"/>
          </w:tcPr>
          <w:p w14:paraId="298E0504" w14:textId="77777777" w:rsidR="00635F06" w:rsidRPr="00FE787C" w:rsidRDefault="00635F06" w:rsidP="00C71501">
            <w:r w:rsidRPr="00FE787C">
              <w:t xml:space="preserve">Contact details </w:t>
            </w:r>
          </w:p>
          <w:p w14:paraId="486326EC" w14:textId="77777777" w:rsidR="00635F06" w:rsidRPr="00FE787C" w:rsidRDefault="00635F06" w:rsidP="00C71501">
            <w:r w:rsidRPr="00FE787C">
              <w:t xml:space="preserve">(The best direct telephone number for the reporting doctor i.e. ward number and/ or mobile number. Not hospital switchboard number) – If reporting DR is unlikely to be available due to shift </w:t>
            </w:r>
            <w:proofErr w:type="gramStart"/>
            <w:r w:rsidRPr="00FE787C">
              <w:t>pattern</w:t>
            </w:r>
            <w:proofErr w:type="gramEnd"/>
            <w:r w:rsidRPr="00FE787C">
              <w:t xml:space="preserve"> please also provide name / number of Dr who will be on shift. </w:t>
            </w:r>
          </w:p>
        </w:tc>
        <w:tc>
          <w:tcPr>
            <w:tcW w:w="4621" w:type="dxa"/>
          </w:tcPr>
          <w:p w14:paraId="1ED8F59E" w14:textId="77777777" w:rsidR="00635F06" w:rsidRPr="00FE787C" w:rsidRDefault="00635F06" w:rsidP="00C71501"/>
        </w:tc>
      </w:tr>
      <w:tr w:rsidR="00635F06" w:rsidRPr="00FE787C" w14:paraId="60CCCF1D" w14:textId="77777777" w:rsidTr="00C71501">
        <w:tc>
          <w:tcPr>
            <w:tcW w:w="4621" w:type="dxa"/>
          </w:tcPr>
          <w:p w14:paraId="0E6E5995" w14:textId="77777777" w:rsidR="00635F06" w:rsidRPr="00FE787C" w:rsidRDefault="00635F06" w:rsidP="00C71501">
            <w:r w:rsidRPr="00FE787C">
              <w:t xml:space="preserve">Date </w:t>
            </w:r>
            <w:r>
              <w:t>and</w:t>
            </w:r>
            <w:r w:rsidRPr="00FE787C">
              <w:t xml:space="preserve"> time of reporting  </w:t>
            </w:r>
          </w:p>
        </w:tc>
        <w:tc>
          <w:tcPr>
            <w:tcW w:w="4621" w:type="dxa"/>
          </w:tcPr>
          <w:p w14:paraId="3A6F7448" w14:textId="77777777" w:rsidR="00635F06" w:rsidRPr="00FE787C" w:rsidRDefault="00635F06" w:rsidP="00C71501"/>
        </w:tc>
      </w:tr>
      <w:tr w:rsidR="00635F06" w:rsidRPr="00FE787C" w14:paraId="3AEB1ED8" w14:textId="77777777" w:rsidTr="00C71501">
        <w:tc>
          <w:tcPr>
            <w:tcW w:w="4621" w:type="dxa"/>
          </w:tcPr>
          <w:p w14:paraId="2C326706" w14:textId="77777777" w:rsidR="00635F06" w:rsidRPr="00FE787C" w:rsidRDefault="00635F06" w:rsidP="00C71501">
            <w:r w:rsidRPr="00FE787C">
              <w:t>Please provide details of who to contact if the reporting doctor is unavailable (Full name and a direct telephone number and/or their mobile phone number)</w:t>
            </w:r>
          </w:p>
        </w:tc>
        <w:tc>
          <w:tcPr>
            <w:tcW w:w="4621" w:type="dxa"/>
          </w:tcPr>
          <w:p w14:paraId="24A722B4" w14:textId="77777777" w:rsidR="00635F06" w:rsidRPr="00FE787C" w:rsidRDefault="00635F06" w:rsidP="00C71501"/>
        </w:tc>
      </w:tr>
      <w:tr w:rsidR="00635F06" w:rsidRPr="00FE787C" w14:paraId="35A1455A" w14:textId="77777777" w:rsidTr="00C71501">
        <w:tc>
          <w:tcPr>
            <w:tcW w:w="4621" w:type="dxa"/>
          </w:tcPr>
          <w:p w14:paraId="690B1AEF" w14:textId="77777777" w:rsidR="00635F06" w:rsidRPr="00FE787C" w:rsidRDefault="00635F06" w:rsidP="00C71501">
            <w:r w:rsidRPr="00FE787C">
              <w:t>Supervising consultant and secretary or</w:t>
            </w:r>
          </w:p>
          <w:p w14:paraId="6A153430" w14:textId="77777777" w:rsidR="00635F06" w:rsidRPr="00FE787C" w:rsidRDefault="00635F06" w:rsidP="00C71501">
            <w:r w:rsidRPr="00FE787C">
              <w:t>GP Practice Manager</w:t>
            </w:r>
          </w:p>
          <w:p w14:paraId="4A800ED2" w14:textId="77777777" w:rsidR="00635F06" w:rsidRPr="00FE787C" w:rsidRDefault="00635F06" w:rsidP="00C71501">
            <w:r w:rsidRPr="00FE787C">
              <w:t>(Name and direct telephone number and/or mobile phone number)</w:t>
            </w:r>
          </w:p>
        </w:tc>
        <w:tc>
          <w:tcPr>
            <w:tcW w:w="4621" w:type="dxa"/>
          </w:tcPr>
          <w:p w14:paraId="2DC57205" w14:textId="77777777" w:rsidR="00635F06" w:rsidRPr="00FE787C" w:rsidRDefault="00635F06" w:rsidP="00C71501"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fldChar w:fldCharType="end"/>
            </w:r>
            <w:r w:rsidRPr="00FE787C">
              <w:t xml:space="preserve"> </w:t>
            </w:r>
          </w:p>
          <w:p w14:paraId="0AB3FA98" w14:textId="77777777" w:rsidR="00635F06" w:rsidRPr="00FE787C" w:rsidRDefault="00635F06" w:rsidP="00C71501"/>
        </w:tc>
      </w:tr>
    </w:tbl>
    <w:p w14:paraId="06EE6703" w14:textId="77777777" w:rsidR="00635F06" w:rsidRDefault="00635F06" w:rsidP="00635F06"/>
    <w:p w14:paraId="02F2A55A" w14:textId="77777777" w:rsidR="00635F06" w:rsidRDefault="00635F06" w:rsidP="00635F06">
      <w:pPr>
        <w:pStyle w:val="Heading2"/>
      </w:pPr>
      <w:proofErr w:type="gramStart"/>
      <w:r>
        <w:t>Particulars of</w:t>
      </w:r>
      <w:proofErr w:type="gramEnd"/>
      <w:r>
        <w:t xml:space="preserve"> deceased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480"/>
      </w:tblGrid>
      <w:tr w:rsidR="00635F06" w:rsidRPr="00FE787C" w14:paraId="13D927F8" w14:textId="77777777" w:rsidTr="00C71501">
        <w:tc>
          <w:tcPr>
            <w:tcW w:w="4621" w:type="dxa"/>
          </w:tcPr>
          <w:p w14:paraId="31BE1735" w14:textId="77777777" w:rsidR="00635F06" w:rsidRPr="00FE787C" w:rsidRDefault="00635F06" w:rsidP="00C71501">
            <w:r w:rsidRPr="00FE787C">
              <w:t>Full name and CHI</w:t>
            </w:r>
          </w:p>
        </w:tc>
        <w:tc>
          <w:tcPr>
            <w:tcW w:w="4621" w:type="dxa"/>
          </w:tcPr>
          <w:p w14:paraId="648D17DB" w14:textId="77777777" w:rsidR="00635F06" w:rsidRPr="00FE787C" w:rsidRDefault="00635F06" w:rsidP="00C71501">
            <w:r w:rsidRPr="00FE787C">
              <w:t xml:space="preserve"> </w:t>
            </w:r>
          </w:p>
        </w:tc>
      </w:tr>
      <w:tr w:rsidR="00635F06" w:rsidRPr="00FE787C" w14:paraId="1A08666F" w14:textId="77777777" w:rsidTr="00C71501">
        <w:tc>
          <w:tcPr>
            <w:tcW w:w="4621" w:type="dxa"/>
          </w:tcPr>
          <w:p w14:paraId="0CDF0ECB" w14:textId="77777777" w:rsidR="00635F06" w:rsidRPr="00FE787C" w:rsidRDefault="00635F06" w:rsidP="00C71501">
            <w:r w:rsidRPr="00FE787C">
              <w:t>Age</w:t>
            </w:r>
          </w:p>
        </w:tc>
        <w:tc>
          <w:tcPr>
            <w:tcW w:w="4621" w:type="dxa"/>
          </w:tcPr>
          <w:p w14:paraId="64472FFA" w14:textId="77777777" w:rsidR="00635F06" w:rsidRPr="00FE787C" w:rsidRDefault="00635F06" w:rsidP="00C71501"/>
        </w:tc>
      </w:tr>
      <w:tr w:rsidR="00635F06" w:rsidRPr="00FE787C" w14:paraId="7085CD67" w14:textId="77777777" w:rsidTr="00C71501">
        <w:tc>
          <w:tcPr>
            <w:tcW w:w="4621" w:type="dxa"/>
          </w:tcPr>
          <w:p w14:paraId="4F4E7748" w14:textId="77777777" w:rsidR="00635F06" w:rsidRPr="00FE787C" w:rsidRDefault="00635F06" w:rsidP="00C71501">
            <w:r w:rsidRPr="00FE787C">
              <w:t>Date of birth</w:t>
            </w:r>
          </w:p>
        </w:tc>
        <w:tc>
          <w:tcPr>
            <w:tcW w:w="4621" w:type="dxa"/>
          </w:tcPr>
          <w:p w14:paraId="1042DF86" w14:textId="77777777" w:rsidR="00635F06" w:rsidRPr="00FE787C" w:rsidRDefault="00635F06" w:rsidP="00C71501"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fldChar w:fldCharType="end"/>
            </w:r>
            <w:r w:rsidRPr="00FE787C">
              <w:t xml:space="preserve"> </w:t>
            </w:r>
          </w:p>
        </w:tc>
      </w:tr>
      <w:tr w:rsidR="00635F06" w:rsidRPr="00FE787C" w14:paraId="446AD977" w14:textId="77777777" w:rsidTr="00C71501">
        <w:tc>
          <w:tcPr>
            <w:tcW w:w="4621" w:type="dxa"/>
          </w:tcPr>
          <w:p w14:paraId="5825CB52" w14:textId="77777777" w:rsidR="00635F06" w:rsidRPr="00FE787C" w:rsidRDefault="00635F06" w:rsidP="00C71501">
            <w:r w:rsidRPr="00FE787C">
              <w:t>Address</w:t>
            </w:r>
          </w:p>
        </w:tc>
        <w:tc>
          <w:tcPr>
            <w:tcW w:w="4621" w:type="dxa"/>
          </w:tcPr>
          <w:p w14:paraId="3CF60000" w14:textId="77777777" w:rsidR="00635F06" w:rsidRPr="00FE787C" w:rsidRDefault="00635F06" w:rsidP="00C71501"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635F06" w:rsidRPr="00FE787C" w14:paraId="362AE3C9" w14:textId="77777777" w:rsidTr="00C71501">
        <w:tc>
          <w:tcPr>
            <w:tcW w:w="4621" w:type="dxa"/>
          </w:tcPr>
          <w:p w14:paraId="52257F6C" w14:textId="77777777" w:rsidR="00635F06" w:rsidRPr="00FE787C" w:rsidRDefault="00635F06" w:rsidP="00C71501">
            <w:r w:rsidRPr="00FE787C">
              <w:t>Locus of death</w:t>
            </w:r>
          </w:p>
        </w:tc>
        <w:tc>
          <w:tcPr>
            <w:tcW w:w="4621" w:type="dxa"/>
          </w:tcPr>
          <w:p w14:paraId="0396403C" w14:textId="77777777" w:rsidR="00635F06" w:rsidRPr="00FE787C" w:rsidRDefault="00635F06" w:rsidP="00C71501"/>
        </w:tc>
      </w:tr>
      <w:tr w:rsidR="00635F06" w:rsidRPr="00FE787C" w14:paraId="448C3D78" w14:textId="77777777" w:rsidTr="00C71501">
        <w:tc>
          <w:tcPr>
            <w:tcW w:w="4621" w:type="dxa"/>
          </w:tcPr>
          <w:p w14:paraId="26717362" w14:textId="77777777" w:rsidR="00635F06" w:rsidRPr="00FE787C" w:rsidRDefault="00635F06" w:rsidP="00C71501">
            <w:r w:rsidRPr="00FE787C">
              <w:t>Date &amp; time of death</w:t>
            </w:r>
          </w:p>
        </w:tc>
        <w:tc>
          <w:tcPr>
            <w:tcW w:w="4621" w:type="dxa"/>
          </w:tcPr>
          <w:p w14:paraId="69643683" w14:textId="77777777" w:rsidR="00635F06" w:rsidRPr="00FE787C" w:rsidRDefault="00635F06" w:rsidP="00C71501"/>
        </w:tc>
      </w:tr>
      <w:tr w:rsidR="00635F06" w:rsidRPr="00FE787C" w14:paraId="70D45C47" w14:textId="77777777" w:rsidTr="00C71501">
        <w:tc>
          <w:tcPr>
            <w:tcW w:w="4621" w:type="dxa"/>
          </w:tcPr>
          <w:p w14:paraId="531F046D" w14:textId="77777777" w:rsidR="00635F06" w:rsidRPr="00FE787C" w:rsidRDefault="00635F06" w:rsidP="00C71501">
            <w:r w:rsidRPr="00FE787C">
              <w:t xml:space="preserve">General Practitioner (Name, address and telephone </w:t>
            </w:r>
            <w:proofErr w:type="gramStart"/>
            <w:r w:rsidRPr="00FE787C">
              <w:t>number</w:t>
            </w:r>
            <w:r w:rsidRPr="00FE787C" w:rsidDel="00075908">
              <w:t xml:space="preserve"> </w:t>
            </w:r>
            <w:r w:rsidRPr="00FE787C">
              <w:t>)</w:t>
            </w:r>
            <w:proofErr w:type="gramEnd"/>
          </w:p>
        </w:tc>
        <w:tc>
          <w:tcPr>
            <w:tcW w:w="4621" w:type="dxa"/>
          </w:tcPr>
          <w:p w14:paraId="67F9AFA6" w14:textId="77777777" w:rsidR="00635F06" w:rsidRPr="00FE787C" w:rsidRDefault="00635F06" w:rsidP="00C71501"/>
        </w:tc>
      </w:tr>
      <w:tr w:rsidR="00635F06" w:rsidRPr="00FE787C" w14:paraId="2F6B171A" w14:textId="77777777" w:rsidTr="00C71501">
        <w:tc>
          <w:tcPr>
            <w:tcW w:w="4621" w:type="dxa"/>
          </w:tcPr>
          <w:p w14:paraId="1DE4FBFE" w14:textId="77777777" w:rsidR="00635F06" w:rsidRPr="00FE787C" w:rsidRDefault="00635F06" w:rsidP="00C71501">
            <w:r w:rsidRPr="00FE787C">
              <w:lastRenderedPageBreak/>
              <w:t>Please highlight any religious/cultural requirements relating to the deceased of which you are aware</w:t>
            </w:r>
          </w:p>
        </w:tc>
        <w:tc>
          <w:tcPr>
            <w:tcW w:w="4621" w:type="dxa"/>
          </w:tcPr>
          <w:p w14:paraId="74A3FDD6" w14:textId="77777777" w:rsidR="00635F06" w:rsidRPr="00FE787C" w:rsidRDefault="00635F06" w:rsidP="00C71501"/>
          <w:p w14:paraId="524DEE48" w14:textId="77777777" w:rsidR="00635F06" w:rsidRPr="00FE787C" w:rsidRDefault="00635F06" w:rsidP="00C71501"/>
          <w:p w14:paraId="12BB1D98" w14:textId="77777777" w:rsidR="00635F06" w:rsidRPr="00FE787C" w:rsidRDefault="00635F06" w:rsidP="00C71501"/>
        </w:tc>
      </w:tr>
    </w:tbl>
    <w:p w14:paraId="3A6213D7" w14:textId="77777777" w:rsidR="00635F06" w:rsidRDefault="00635F06" w:rsidP="00635F06"/>
    <w:p w14:paraId="5F9FFF50" w14:textId="77777777" w:rsidR="00635F06" w:rsidRDefault="00635F06" w:rsidP="00635F06">
      <w:pPr>
        <w:pStyle w:val="Heading2"/>
      </w:pPr>
      <w:r>
        <w:t>Nearest relatives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8"/>
        <w:gridCol w:w="4488"/>
      </w:tblGrid>
      <w:tr w:rsidR="00635F06" w:rsidRPr="00FE787C" w14:paraId="0FB75C18" w14:textId="77777777" w:rsidTr="00C71501">
        <w:tc>
          <w:tcPr>
            <w:tcW w:w="4621" w:type="dxa"/>
          </w:tcPr>
          <w:p w14:paraId="18128299" w14:textId="77777777" w:rsidR="00635F06" w:rsidRPr="00FE787C" w:rsidRDefault="00635F06" w:rsidP="00C71501">
            <w:r w:rsidRPr="00FE787C">
              <w:t>Name</w:t>
            </w:r>
          </w:p>
          <w:p w14:paraId="1928D597" w14:textId="77777777" w:rsidR="00635F06" w:rsidRPr="00FE787C" w:rsidRDefault="00635F06" w:rsidP="00C71501"/>
        </w:tc>
        <w:tc>
          <w:tcPr>
            <w:tcW w:w="4621" w:type="dxa"/>
          </w:tcPr>
          <w:p w14:paraId="4E96C990" w14:textId="77777777" w:rsidR="00635F06" w:rsidRPr="00FE787C" w:rsidRDefault="00635F06" w:rsidP="00C71501"/>
          <w:p w14:paraId="09BF6CA3" w14:textId="77777777" w:rsidR="00635F06" w:rsidRPr="00FE787C" w:rsidRDefault="00635F06" w:rsidP="00C71501"/>
        </w:tc>
      </w:tr>
      <w:tr w:rsidR="00635F06" w:rsidRPr="00FE787C" w14:paraId="7CACD16F" w14:textId="77777777" w:rsidTr="00C71501">
        <w:tc>
          <w:tcPr>
            <w:tcW w:w="4621" w:type="dxa"/>
          </w:tcPr>
          <w:p w14:paraId="0854C503" w14:textId="77777777" w:rsidR="00635F06" w:rsidRPr="00FE787C" w:rsidRDefault="00635F06" w:rsidP="00C71501">
            <w:r w:rsidRPr="00FE787C">
              <w:t>Relationship to deceased</w:t>
            </w:r>
          </w:p>
        </w:tc>
        <w:tc>
          <w:tcPr>
            <w:tcW w:w="4621" w:type="dxa"/>
          </w:tcPr>
          <w:p w14:paraId="3716B1B9" w14:textId="77777777" w:rsidR="00635F06" w:rsidRPr="00FE787C" w:rsidRDefault="00635F06" w:rsidP="00C71501"/>
        </w:tc>
      </w:tr>
      <w:tr w:rsidR="00635F06" w:rsidRPr="00FE787C" w14:paraId="6F7F898F" w14:textId="77777777" w:rsidTr="00C71501">
        <w:tc>
          <w:tcPr>
            <w:tcW w:w="4621" w:type="dxa"/>
          </w:tcPr>
          <w:p w14:paraId="0CEB7741" w14:textId="77777777" w:rsidR="00635F06" w:rsidRPr="00FE787C" w:rsidRDefault="00635F06" w:rsidP="00C71501">
            <w:r w:rsidRPr="00FE787C">
              <w:t xml:space="preserve">Special Needs </w:t>
            </w:r>
          </w:p>
          <w:p w14:paraId="404AA9B1" w14:textId="77777777" w:rsidR="00635F06" w:rsidRPr="00FE787C" w:rsidRDefault="00635F06" w:rsidP="00C71501">
            <w:proofErr w:type="spellStart"/>
            <w:r w:rsidRPr="00FE787C">
              <w:t>eg</w:t>
            </w:r>
            <w:proofErr w:type="spellEnd"/>
            <w:r w:rsidRPr="00FE787C">
              <w:t xml:space="preserve"> Interpreter</w:t>
            </w:r>
          </w:p>
        </w:tc>
        <w:tc>
          <w:tcPr>
            <w:tcW w:w="4621" w:type="dxa"/>
          </w:tcPr>
          <w:p w14:paraId="0B5CC42B" w14:textId="77777777" w:rsidR="00635F06" w:rsidRPr="00FE787C" w:rsidRDefault="00635F06" w:rsidP="00C71501"/>
          <w:p w14:paraId="00DE696F" w14:textId="77777777" w:rsidR="00635F06" w:rsidRPr="00FE787C" w:rsidRDefault="00635F06" w:rsidP="00C71501"/>
        </w:tc>
      </w:tr>
      <w:tr w:rsidR="00635F06" w:rsidRPr="00FE787C" w14:paraId="4857E3CE" w14:textId="77777777" w:rsidTr="00C71501">
        <w:tc>
          <w:tcPr>
            <w:tcW w:w="4621" w:type="dxa"/>
          </w:tcPr>
          <w:p w14:paraId="0ACD22AC" w14:textId="77777777" w:rsidR="00635F06" w:rsidRPr="00FE787C" w:rsidRDefault="00635F06" w:rsidP="00C71501">
            <w:r w:rsidRPr="00FE787C">
              <w:t>Address and telephone number (including mobile number) of nearest relatives</w:t>
            </w:r>
          </w:p>
        </w:tc>
        <w:tc>
          <w:tcPr>
            <w:tcW w:w="4621" w:type="dxa"/>
          </w:tcPr>
          <w:p w14:paraId="7AB7D8E7" w14:textId="77777777" w:rsidR="00635F06" w:rsidRPr="00FE787C" w:rsidRDefault="00635F06" w:rsidP="00C71501"/>
          <w:p w14:paraId="7A090D80" w14:textId="77777777" w:rsidR="00635F06" w:rsidRPr="00FE787C" w:rsidRDefault="00635F06" w:rsidP="00C71501"/>
        </w:tc>
      </w:tr>
    </w:tbl>
    <w:p w14:paraId="6ECB3CDC" w14:textId="77777777" w:rsidR="00635F06" w:rsidRDefault="00635F06" w:rsidP="00635F06"/>
    <w:p w14:paraId="05EABAC3" w14:textId="77777777" w:rsidR="00635F06" w:rsidRDefault="00635F06" w:rsidP="00635F06">
      <w:pPr>
        <w:pStyle w:val="Heading2"/>
      </w:pPr>
      <w:r>
        <w:t>History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2"/>
        <w:gridCol w:w="4484"/>
      </w:tblGrid>
      <w:tr w:rsidR="00635F06" w:rsidRPr="00FE787C" w14:paraId="43A5BAA9" w14:textId="77777777" w:rsidTr="00C71501">
        <w:tc>
          <w:tcPr>
            <w:tcW w:w="4621" w:type="dxa"/>
          </w:tcPr>
          <w:p w14:paraId="190B819D" w14:textId="77777777" w:rsidR="00635F06" w:rsidRPr="00FE787C" w:rsidRDefault="00635F06" w:rsidP="00C71501">
            <w:r w:rsidRPr="00FE787C">
              <w:t>Relevant past medical history and relevant medication (include prescribed medication and any alcohol / illicit drug abuse history)</w:t>
            </w:r>
          </w:p>
        </w:tc>
        <w:tc>
          <w:tcPr>
            <w:tcW w:w="4621" w:type="dxa"/>
          </w:tcPr>
          <w:p w14:paraId="69783568" w14:textId="77777777" w:rsidR="00635F06" w:rsidRPr="00FE787C" w:rsidRDefault="00635F06" w:rsidP="00C71501"/>
        </w:tc>
      </w:tr>
      <w:tr w:rsidR="00635F06" w:rsidRPr="00FE787C" w14:paraId="5B64E1E0" w14:textId="77777777" w:rsidTr="00C71501">
        <w:tc>
          <w:tcPr>
            <w:tcW w:w="4621" w:type="dxa"/>
          </w:tcPr>
          <w:p w14:paraId="47F6C41B" w14:textId="77777777" w:rsidR="00635F06" w:rsidRPr="00FE787C" w:rsidRDefault="00635F06" w:rsidP="00C71501">
            <w:r w:rsidRPr="00FE787C">
              <w:t>Summary of main events prior to death (where available please include copies of discharge summary; operation notes; etc)</w:t>
            </w:r>
          </w:p>
        </w:tc>
        <w:tc>
          <w:tcPr>
            <w:tcW w:w="4621" w:type="dxa"/>
          </w:tcPr>
          <w:p w14:paraId="60CE0A10" w14:textId="77777777" w:rsidR="00635F06" w:rsidRPr="00FE787C" w:rsidRDefault="00635F06" w:rsidP="00C71501"/>
        </w:tc>
      </w:tr>
      <w:tr w:rsidR="00635F06" w:rsidRPr="00FE787C" w14:paraId="18BD3F39" w14:textId="77777777" w:rsidTr="00C71501">
        <w:tc>
          <w:tcPr>
            <w:tcW w:w="4621" w:type="dxa"/>
          </w:tcPr>
          <w:p w14:paraId="483A34F4" w14:textId="5FD324C5" w:rsidR="00635F06" w:rsidRPr="00FE787C" w:rsidRDefault="00635F06" w:rsidP="00C71501">
            <w:r w:rsidRPr="00FE787C">
              <w:t>Why are you referring the death to the Procurator Fiscal? (This will form the basis of your discussion with the PF so please refer to the</w:t>
            </w:r>
            <w:r>
              <w:t xml:space="preserve"> </w:t>
            </w:r>
            <w:hyperlink r:id="rId8" w:history="1">
              <w:r w:rsidRPr="00635F06">
                <w:rPr>
                  <w:rStyle w:val="Hyperlink"/>
                </w:rPr>
                <w:t xml:space="preserve">Reporting deaths: guide for medical </w:t>
              </w:r>
              <w:proofErr w:type="gramStart"/>
              <w:r w:rsidRPr="00635F06">
                <w:rPr>
                  <w:rStyle w:val="Hyperlink"/>
                </w:rPr>
                <w:t>practitioners</w:t>
              </w:r>
              <w:proofErr w:type="gramEnd"/>
              <w:r w:rsidRPr="00635F06">
                <w:rPr>
                  <w:rStyle w:val="Hyperlink"/>
                </w:rPr>
                <w:t xml:space="preserve"> webpage</w:t>
              </w:r>
            </w:hyperlink>
            <w:r w:rsidRPr="00FE787C">
              <w:t xml:space="preserve">, and indicate under which section (part 3) you are reporting this death. </w:t>
            </w:r>
          </w:p>
          <w:p w14:paraId="7C0E41AA" w14:textId="77777777" w:rsidR="00635F06" w:rsidRPr="00FE787C" w:rsidRDefault="00635F06" w:rsidP="00C71501"/>
        </w:tc>
        <w:tc>
          <w:tcPr>
            <w:tcW w:w="4621" w:type="dxa"/>
          </w:tcPr>
          <w:p w14:paraId="49FA0C78" w14:textId="77777777" w:rsidR="00635F06" w:rsidRPr="00FE787C" w:rsidRDefault="00635F06" w:rsidP="00C71501"/>
        </w:tc>
      </w:tr>
      <w:tr w:rsidR="00635F06" w:rsidRPr="00FE787C" w14:paraId="680F0860" w14:textId="77777777" w:rsidTr="00C71501">
        <w:tc>
          <w:tcPr>
            <w:tcW w:w="4621" w:type="dxa"/>
          </w:tcPr>
          <w:p w14:paraId="2F2F2934" w14:textId="77777777" w:rsidR="00635F06" w:rsidRPr="00FE787C" w:rsidRDefault="00635F06" w:rsidP="00C71501">
            <w:r w:rsidRPr="00FE787C">
              <w:t>Have the circumstances of the death been discussed with nearest relatives?</w:t>
            </w:r>
          </w:p>
        </w:tc>
        <w:tc>
          <w:tcPr>
            <w:tcW w:w="4621" w:type="dxa"/>
          </w:tcPr>
          <w:p w14:paraId="3F4C6BE9" w14:textId="77777777" w:rsidR="00635F06" w:rsidRPr="00FE787C" w:rsidRDefault="00635F06" w:rsidP="00C71501"/>
          <w:p w14:paraId="71D49013" w14:textId="77777777" w:rsidR="00635F06" w:rsidRPr="00FE787C" w:rsidRDefault="00635F06" w:rsidP="00C71501"/>
          <w:p w14:paraId="02A81F38" w14:textId="77777777" w:rsidR="00635F06" w:rsidRPr="00FE787C" w:rsidRDefault="00635F06" w:rsidP="00C71501"/>
          <w:p w14:paraId="06C253A1" w14:textId="77777777" w:rsidR="00635F06" w:rsidRPr="00FE787C" w:rsidRDefault="00635F06" w:rsidP="00C71501"/>
        </w:tc>
      </w:tr>
      <w:tr w:rsidR="00635F06" w:rsidRPr="00FE787C" w14:paraId="7F2149F6" w14:textId="77777777" w:rsidTr="00C71501">
        <w:tc>
          <w:tcPr>
            <w:tcW w:w="4621" w:type="dxa"/>
          </w:tcPr>
          <w:p w14:paraId="23C14740" w14:textId="77777777" w:rsidR="00635F06" w:rsidRPr="00FE787C" w:rsidRDefault="00635F06" w:rsidP="00C71501">
            <w:r w:rsidRPr="00FE787C">
              <w:lastRenderedPageBreak/>
              <w:t>Name of person who discussed death with nearest relatives</w:t>
            </w:r>
          </w:p>
        </w:tc>
        <w:tc>
          <w:tcPr>
            <w:tcW w:w="4621" w:type="dxa"/>
          </w:tcPr>
          <w:p w14:paraId="48D71A85" w14:textId="77777777" w:rsidR="00635F06" w:rsidRPr="00FE787C" w:rsidRDefault="00635F06" w:rsidP="00C71501"/>
        </w:tc>
      </w:tr>
      <w:tr w:rsidR="00635F06" w:rsidRPr="00FE787C" w14:paraId="46B2CE1A" w14:textId="77777777" w:rsidTr="00C71501">
        <w:tc>
          <w:tcPr>
            <w:tcW w:w="4621" w:type="dxa"/>
          </w:tcPr>
          <w:p w14:paraId="3B1F66EA" w14:textId="77777777" w:rsidR="00635F06" w:rsidRPr="00FE787C" w:rsidRDefault="00635F06" w:rsidP="00C71501">
            <w:r w:rsidRPr="00FE787C">
              <w:t>Date of discussion</w:t>
            </w:r>
          </w:p>
          <w:p w14:paraId="3EBC0549" w14:textId="77777777" w:rsidR="00635F06" w:rsidRPr="00FE787C" w:rsidRDefault="00635F06" w:rsidP="00C71501"/>
        </w:tc>
        <w:tc>
          <w:tcPr>
            <w:tcW w:w="4621" w:type="dxa"/>
          </w:tcPr>
          <w:p w14:paraId="4E239909" w14:textId="77777777" w:rsidR="00635F06" w:rsidRPr="00FE787C" w:rsidRDefault="00635F06" w:rsidP="00C71501"/>
        </w:tc>
      </w:tr>
      <w:tr w:rsidR="00635F06" w:rsidRPr="00FE787C" w14:paraId="2AEE145F" w14:textId="77777777" w:rsidTr="00C71501">
        <w:tc>
          <w:tcPr>
            <w:tcW w:w="4621" w:type="dxa"/>
          </w:tcPr>
          <w:p w14:paraId="5499A17F" w14:textId="77777777" w:rsidR="00635F06" w:rsidRPr="00FE787C" w:rsidRDefault="00635F06" w:rsidP="00C71501">
            <w:r w:rsidRPr="00FE787C">
              <w:t>Have nearest relatives expressed any concerns about the circumstances of the death? (If yes, please specify)</w:t>
            </w:r>
          </w:p>
        </w:tc>
        <w:tc>
          <w:tcPr>
            <w:tcW w:w="4621" w:type="dxa"/>
          </w:tcPr>
          <w:p w14:paraId="24D56E1D" w14:textId="77777777" w:rsidR="00635F06" w:rsidRPr="00FE787C" w:rsidRDefault="00635F06" w:rsidP="00C71501"/>
        </w:tc>
      </w:tr>
      <w:tr w:rsidR="00635F06" w:rsidRPr="00FE787C" w14:paraId="12E75F57" w14:textId="77777777" w:rsidTr="00C71501">
        <w:tc>
          <w:tcPr>
            <w:tcW w:w="4621" w:type="dxa"/>
          </w:tcPr>
          <w:p w14:paraId="0A903F15" w14:textId="77777777" w:rsidR="00635F06" w:rsidRPr="00FE787C" w:rsidRDefault="00635F06" w:rsidP="00C71501">
            <w:r w:rsidRPr="00FE787C">
              <w:t>Have nearest relatives been advised that the death has been reported to Procurator Fiscal?</w:t>
            </w:r>
          </w:p>
        </w:tc>
        <w:tc>
          <w:tcPr>
            <w:tcW w:w="4621" w:type="dxa"/>
          </w:tcPr>
          <w:p w14:paraId="5AD0AF71" w14:textId="77777777" w:rsidR="00635F06" w:rsidRPr="00FE787C" w:rsidRDefault="00635F06" w:rsidP="00C71501"/>
        </w:tc>
      </w:tr>
      <w:tr w:rsidR="00635F06" w:rsidRPr="00FE787C" w14:paraId="791E9061" w14:textId="77777777" w:rsidTr="00C71501">
        <w:tc>
          <w:tcPr>
            <w:tcW w:w="4621" w:type="dxa"/>
          </w:tcPr>
          <w:p w14:paraId="5141458D" w14:textId="77777777" w:rsidR="00635F06" w:rsidRPr="00FE787C" w:rsidRDefault="00635F06" w:rsidP="00C71501">
            <w:r w:rsidRPr="00FE787C">
              <w:t>Have you any concerns? (Please list)</w:t>
            </w:r>
          </w:p>
        </w:tc>
        <w:tc>
          <w:tcPr>
            <w:tcW w:w="4621" w:type="dxa"/>
          </w:tcPr>
          <w:p w14:paraId="50160DDC" w14:textId="77777777" w:rsidR="00635F06" w:rsidRPr="00FE787C" w:rsidRDefault="00635F06" w:rsidP="00C71501"/>
        </w:tc>
      </w:tr>
      <w:tr w:rsidR="00635F06" w:rsidRPr="00FE787C" w14:paraId="2D5D8F77" w14:textId="77777777" w:rsidTr="00C71501">
        <w:tc>
          <w:tcPr>
            <w:tcW w:w="4621" w:type="dxa"/>
          </w:tcPr>
          <w:p w14:paraId="2495C2D0" w14:textId="77777777" w:rsidR="00635F06" w:rsidRPr="00FE787C" w:rsidRDefault="00635F06" w:rsidP="00C71501">
            <w:r w:rsidRPr="00FE787C">
              <w:t>Are you willing or unwilling to issue the death certificate?</w:t>
            </w:r>
          </w:p>
          <w:p w14:paraId="205F7CDB" w14:textId="77777777" w:rsidR="00635F06" w:rsidRPr="00FE787C" w:rsidRDefault="00635F06" w:rsidP="00C71501">
            <w:r w:rsidRPr="00FE787C">
              <w:t>If unwilling, please explain why not</w:t>
            </w:r>
          </w:p>
        </w:tc>
        <w:tc>
          <w:tcPr>
            <w:tcW w:w="4621" w:type="dxa"/>
          </w:tcPr>
          <w:p w14:paraId="0A45A87E" w14:textId="77777777" w:rsidR="00635F06" w:rsidRPr="00FE787C" w:rsidRDefault="00635F06" w:rsidP="00C71501"/>
        </w:tc>
      </w:tr>
      <w:tr w:rsidR="00635F06" w:rsidRPr="00FE787C" w14:paraId="586E83EC" w14:textId="77777777" w:rsidTr="00C71501">
        <w:tc>
          <w:tcPr>
            <w:tcW w:w="4621" w:type="dxa"/>
          </w:tcPr>
          <w:p w14:paraId="795589B7" w14:textId="77777777" w:rsidR="00635F06" w:rsidRPr="00FE787C" w:rsidRDefault="00635F06" w:rsidP="00C71501">
            <w:r w:rsidRPr="00FE787C">
              <w:t>Proposed cause of death if certification being offered.</w:t>
            </w:r>
          </w:p>
          <w:p w14:paraId="6191283D" w14:textId="77777777" w:rsidR="00635F06" w:rsidRPr="00FE787C" w:rsidRDefault="00635F06" w:rsidP="00C71501"/>
        </w:tc>
        <w:tc>
          <w:tcPr>
            <w:tcW w:w="4621" w:type="dxa"/>
          </w:tcPr>
          <w:p w14:paraId="18C1A89E" w14:textId="77777777" w:rsidR="00635F06" w:rsidRPr="00FE787C" w:rsidRDefault="00635F06" w:rsidP="00C71501"/>
        </w:tc>
      </w:tr>
      <w:tr w:rsidR="00635F06" w:rsidRPr="00FE787C" w14:paraId="2379C1C8" w14:textId="77777777" w:rsidTr="00C71501">
        <w:tc>
          <w:tcPr>
            <w:tcW w:w="4621" w:type="dxa"/>
          </w:tcPr>
          <w:p w14:paraId="22C7DC5D" w14:textId="77777777" w:rsidR="00635F06" w:rsidRPr="00FE787C" w:rsidRDefault="00635F06" w:rsidP="00C71501">
            <w:r w:rsidRPr="00FE787C">
              <w:t>If certification is not being offered, please provide the presumed cause of death in general terms, if known</w:t>
            </w:r>
          </w:p>
        </w:tc>
        <w:tc>
          <w:tcPr>
            <w:tcW w:w="4621" w:type="dxa"/>
          </w:tcPr>
          <w:p w14:paraId="685D9747" w14:textId="77777777" w:rsidR="00635F06" w:rsidRPr="00FE787C" w:rsidRDefault="00635F06" w:rsidP="00C71501"/>
          <w:p w14:paraId="6981612C" w14:textId="77777777" w:rsidR="00635F06" w:rsidRPr="00FE787C" w:rsidRDefault="00635F06" w:rsidP="00C71501"/>
        </w:tc>
      </w:tr>
      <w:tr w:rsidR="00635F06" w:rsidRPr="00FE787C" w14:paraId="24D7C651" w14:textId="77777777" w:rsidTr="00C71501">
        <w:tc>
          <w:tcPr>
            <w:tcW w:w="4621" w:type="dxa"/>
          </w:tcPr>
          <w:p w14:paraId="110BE59C" w14:textId="77777777" w:rsidR="00635F06" w:rsidRPr="00FE787C" w:rsidRDefault="00635F06" w:rsidP="00C71501">
            <w:r w:rsidRPr="00FE787C">
              <w:t>Has consideration been given to carrying out a hospital post-mortem examination?</w:t>
            </w:r>
          </w:p>
        </w:tc>
        <w:tc>
          <w:tcPr>
            <w:tcW w:w="4621" w:type="dxa"/>
          </w:tcPr>
          <w:p w14:paraId="10743DE2" w14:textId="77777777" w:rsidR="00635F06" w:rsidRPr="00FE787C" w:rsidRDefault="00635F06" w:rsidP="00C71501"/>
          <w:p w14:paraId="5676C105" w14:textId="77777777" w:rsidR="00635F06" w:rsidRPr="00FE787C" w:rsidRDefault="00635F06" w:rsidP="00C71501"/>
        </w:tc>
      </w:tr>
      <w:tr w:rsidR="00635F06" w:rsidRPr="00FE787C" w14:paraId="513DD9F9" w14:textId="77777777" w:rsidTr="00C71501">
        <w:tc>
          <w:tcPr>
            <w:tcW w:w="4621" w:type="dxa"/>
          </w:tcPr>
          <w:p w14:paraId="04DFE1AE" w14:textId="77777777" w:rsidR="00635F06" w:rsidRPr="00FE787C" w:rsidRDefault="00635F06" w:rsidP="00C71501">
            <w:r w:rsidRPr="00FE787C">
              <w:t>Certifying doctor</w:t>
            </w:r>
          </w:p>
        </w:tc>
        <w:tc>
          <w:tcPr>
            <w:tcW w:w="4621" w:type="dxa"/>
          </w:tcPr>
          <w:p w14:paraId="1BE171EE" w14:textId="77777777" w:rsidR="00635F06" w:rsidRPr="00FE787C" w:rsidRDefault="00635F06" w:rsidP="00C71501"/>
          <w:p w14:paraId="32DC8743" w14:textId="77777777" w:rsidR="00635F06" w:rsidRPr="00FE787C" w:rsidRDefault="00635F06" w:rsidP="00C71501"/>
        </w:tc>
      </w:tr>
      <w:tr w:rsidR="00635F06" w:rsidRPr="00FE787C" w14:paraId="45903411" w14:textId="77777777" w:rsidTr="00C71501">
        <w:tc>
          <w:tcPr>
            <w:tcW w:w="4621" w:type="dxa"/>
          </w:tcPr>
          <w:p w14:paraId="4CE00DFB" w14:textId="77777777" w:rsidR="00635F06" w:rsidRPr="00FE787C" w:rsidRDefault="00635F06" w:rsidP="00C71501">
            <w:r w:rsidRPr="00FE787C">
              <w:t>If this is a suspected asbestosis/</w:t>
            </w:r>
          </w:p>
          <w:p w14:paraId="4A853EEF" w14:textId="77777777" w:rsidR="00635F06" w:rsidRPr="00FE787C" w:rsidRDefault="00635F06" w:rsidP="00C71501">
            <w:r w:rsidRPr="00FE787C">
              <w:t>mesothelioma death please confirm whether a biopsy or other test has been taken in life which has confirmed this diagnosis. (Please provide details)</w:t>
            </w:r>
          </w:p>
        </w:tc>
        <w:tc>
          <w:tcPr>
            <w:tcW w:w="4621" w:type="dxa"/>
          </w:tcPr>
          <w:p w14:paraId="74CC2E1D" w14:textId="77777777" w:rsidR="00635F06" w:rsidRPr="00FE787C" w:rsidRDefault="00635F06" w:rsidP="00C71501"/>
          <w:p w14:paraId="5811FFD3" w14:textId="77777777" w:rsidR="00635F06" w:rsidRPr="00FE787C" w:rsidRDefault="00635F06" w:rsidP="00C71501"/>
        </w:tc>
      </w:tr>
    </w:tbl>
    <w:p w14:paraId="1B7FD4F2" w14:textId="77777777" w:rsidR="00635F06" w:rsidRPr="00635F06" w:rsidRDefault="00635F06" w:rsidP="00635F06">
      <w:pPr>
        <w:pStyle w:val="Heading2"/>
      </w:pPr>
      <w:r w:rsidRPr="00635F06">
        <w:lastRenderedPageBreak/>
        <w:t>For PF Office Use Only</w:t>
      </w:r>
    </w:p>
    <w:p w14:paraId="1218F792" w14:textId="77777777" w:rsidR="00635F06" w:rsidRPr="00B32D8A" w:rsidRDefault="00635F06" w:rsidP="00635F06">
      <w:pPr>
        <w:rPr>
          <w:b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0"/>
        <w:gridCol w:w="6546"/>
      </w:tblGrid>
      <w:tr w:rsidR="00635F06" w:rsidRPr="00FE787C" w14:paraId="4CB2CC5B" w14:textId="77777777" w:rsidTr="00C71501">
        <w:tc>
          <w:tcPr>
            <w:tcW w:w="1370" w:type="pct"/>
          </w:tcPr>
          <w:p w14:paraId="62DE6398" w14:textId="77777777" w:rsidR="00635F06" w:rsidRPr="00FE787C" w:rsidRDefault="00635F06" w:rsidP="00C71501">
            <w:r w:rsidRPr="00FE787C">
              <w:t>PF to whom reported</w:t>
            </w:r>
          </w:p>
          <w:p w14:paraId="089FA9F8" w14:textId="77777777" w:rsidR="00635F06" w:rsidRPr="00FE787C" w:rsidRDefault="00635F06" w:rsidP="00C71501"/>
        </w:tc>
        <w:tc>
          <w:tcPr>
            <w:tcW w:w="3630" w:type="pct"/>
          </w:tcPr>
          <w:p w14:paraId="70484A36" w14:textId="77777777" w:rsidR="00635F06" w:rsidRPr="00FE787C" w:rsidRDefault="00635F06" w:rsidP="00C71501">
            <w:r w:rsidRPr="00FE787C">
              <w:t>Name:</w:t>
            </w:r>
          </w:p>
          <w:p w14:paraId="2053DF86" w14:textId="77777777" w:rsidR="00635F06" w:rsidRPr="00FE787C" w:rsidRDefault="00635F06" w:rsidP="00C71501">
            <w:r w:rsidRPr="00FE787C">
              <w:t>U number:</w:t>
            </w:r>
          </w:p>
        </w:tc>
      </w:tr>
      <w:tr w:rsidR="00635F06" w:rsidRPr="00FE787C" w14:paraId="49DE5E0E" w14:textId="77777777" w:rsidTr="00C71501">
        <w:tc>
          <w:tcPr>
            <w:tcW w:w="1370" w:type="pct"/>
          </w:tcPr>
          <w:p w14:paraId="02568D23" w14:textId="77777777" w:rsidR="00635F06" w:rsidRPr="00FE787C" w:rsidRDefault="00635F06" w:rsidP="00C71501">
            <w:r w:rsidRPr="00FE787C">
              <w:t>PF instructions</w:t>
            </w:r>
          </w:p>
          <w:p w14:paraId="4D713588" w14:textId="77777777" w:rsidR="00635F06" w:rsidRPr="00FE787C" w:rsidRDefault="00635F06" w:rsidP="00C71501">
            <w:r w:rsidRPr="00FE787C">
              <w:t>(Remember to request medical records; admission/pre-transfusion blood samples if applicable)</w:t>
            </w:r>
          </w:p>
          <w:p w14:paraId="0B1F76A2" w14:textId="77777777" w:rsidR="00635F06" w:rsidRPr="00FE787C" w:rsidRDefault="00635F06" w:rsidP="00C71501"/>
        </w:tc>
        <w:tc>
          <w:tcPr>
            <w:tcW w:w="3630" w:type="pct"/>
          </w:tcPr>
          <w:p w14:paraId="5116CF43" w14:textId="77777777" w:rsidR="00635F06" w:rsidRPr="00FE787C" w:rsidRDefault="00635F06" w:rsidP="00C71501"/>
          <w:p w14:paraId="731A0FD5" w14:textId="77777777" w:rsidR="00635F06" w:rsidRPr="00FE787C" w:rsidRDefault="00635F06" w:rsidP="00C71501"/>
        </w:tc>
      </w:tr>
      <w:tr w:rsidR="00635F06" w:rsidRPr="00FE787C" w14:paraId="5B224B3D" w14:textId="77777777" w:rsidTr="00C71501">
        <w:tc>
          <w:tcPr>
            <w:tcW w:w="1370" w:type="pct"/>
          </w:tcPr>
          <w:p w14:paraId="72CB2CB4" w14:textId="77777777" w:rsidR="00635F06" w:rsidRPr="00FE787C" w:rsidRDefault="00635F06" w:rsidP="00C71501">
            <w:r w:rsidRPr="00FE787C">
              <w:t>Date of PF instructions</w:t>
            </w:r>
          </w:p>
        </w:tc>
        <w:tc>
          <w:tcPr>
            <w:tcW w:w="3630" w:type="pct"/>
          </w:tcPr>
          <w:p w14:paraId="777EEBA0" w14:textId="77777777" w:rsidR="00635F06" w:rsidRPr="00FE787C" w:rsidRDefault="00635F06" w:rsidP="00C71501"/>
        </w:tc>
      </w:tr>
    </w:tbl>
    <w:p w14:paraId="4DAD5593" w14:textId="77777777" w:rsidR="00635F06" w:rsidRPr="00FE787C" w:rsidRDefault="00635F06" w:rsidP="00635F06"/>
    <w:sectPr w:rsidR="00635F06" w:rsidRPr="00FE787C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BF962" w14:textId="77777777" w:rsidR="00AF1784" w:rsidRDefault="00AF1784">
      <w:pPr>
        <w:spacing w:after="0" w:line="240" w:lineRule="auto"/>
      </w:pPr>
      <w:r>
        <w:separator/>
      </w:r>
    </w:p>
  </w:endnote>
  <w:endnote w:type="continuationSeparator" w:id="0">
    <w:p w14:paraId="3DA0F341" w14:textId="77777777" w:rsidR="00AF1784" w:rsidRDefault="00AF1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8D7CA" w14:textId="77777777" w:rsidR="00D75894" w:rsidRPr="00F0403F" w:rsidRDefault="004549C1">
    <w:pPr>
      <w:pStyle w:val="Footer"/>
      <w:rPr>
        <w:sz w:val="20"/>
        <w:szCs w:val="20"/>
      </w:rPr>
    </w:pPr>
    <w:r w:rsidRPr="00F0403F">
      <w:rPr>
        <w:sz w:val="20"/>
        <w:szCs w:val="20"/>
      </w:rPr>
      <w:t xml:space="preserve">Page </w:t>
    </w:r>
    <w:r w:rsidRPr="00F0403F">
      <w:rPr>
        <w:b/>
        <w:bCs/>
        <w:sz w:val="20"/>
        <w:szCs w:val="20"/>
      </w:rPr>
      <w:fldChar w:fldCharType="begin"/>
    </w:r>
    <w:r w:rsidRPr="00F0403F">
      <w:rPr>
        <w:b/>
        <w:bCs/>
        <w:sz w:val="20"/>
        <w:szCs w:val="20"/>
      </w:rPr>
      <w:instrText xml:space="preserve"> PAGE  \* Arabic  \* MERGEFORMAT </w:instrText>
    </w:r>
    <w:r w:rsidRPr="00F0403F">
      <w:rPr>
        <w:b/>
        <w:bCs/>
        <w:sz w:val="20"/>
        <w:szCs w:val="20"/>
      </w:rPr>
      <w:fldChar w:fldCharType="separate"/>
    </w:r>
    <w:r w:rsidRPr="00F0403F">
      <w:rPr>
        <w:b/>
        <w:bCs/>
        <w:noProof/>
        <w:sz w:val="20"/>
        <w:szCs w:val="20"/>
      </w:rPr>
      <w:t>1</w:t>
    </w:r>
    <w:r w:rsidRPr="00F0403F">
      <w:rPr>
        <w:b/>
        <w:bCs/>
        <w:sz w:val="20"/>
        <w:szCs w:val="20"/>
      </w:rPr>
      <w:fldChar w:fldCharType="end"/>
    </w:r>
    <w:r w:rsidRPr="00F0403F">
      <w:rPr>
        <w:sz w:val="20"/>
        <w:szCs w:val="20"/>
      </w:rPr>
      <w:t xml:space="preserve"> of </w:t>
    </w:r>
    <w:r w:rsidRPr="00F0403F">
      <w:rPr>
        <w:b/>
        <w:bCs/>
        <w:sz w:val="20"/>
        <w:szCs w:val="20"/>
      </w:rPr>
      <w:fldChar w:fldCharType="begin"/>
    </w:r>
    <w:r w:rsidRPr="00F0403F">
      <w:rPr>
        <w:b/>
        <w:bCs/>
        <w:sz w:val="20"/>
        <w:szCs w:val="20"/>
      </w:rPr>
      <w:instrText xml:space="preserve"> NUMPAGES  \* Arabic  \* MERGEFORMAT </w:instrText>
    </w:r>
    <w:r w:rsidRPr="00F0403F">
      <w:rPr>
        <w:b/>
        <w:bCs/>
        <w:sz w:val="20"/>
        <w:szCs w:val="20"/>
      </w:rPr>
      <w:fldChar w:fldCharType="separate"/>
    </w:r>
    <w:r w:rsidRPr="00F0403F">
      <w:rPr>
        <w:b/>
        <w:bCs/>
        <w:noProof/>
        <w:sz w:val="20"/>
        <w:szCs w:val="20"/>
      </w:rPr>
      <w:t>2</w:t>
    </w:r>
    <w:r w:rsidRPr="00F0403F">
      <w:rPr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AECC6" w14:textId="77777777" w:rsidR="00AF1784" w:rsidRDefault="00AF1784">
      <w:pPr>
        <w:spacing w:after="0" w:line="240" w:lineRule="auto"/>
      </w:pPr>
      <w:r>
        <w:separator/>
      </w:r>
    </w:p>
  </w:footnote>
  <w:footnote w:type="continuationSeparator" w:id="0">
    <w:p w14:paraId="049BC066" w14:textId="77777777" w:rsidR="00AF1784" w:rsidRDefault="00AF1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46C54" w14:textId="77777777" w:rsidR="00D73F95" w:rsidRDefault="00D73F95">
    <w:pPr>
      <w:pStyle w:val="Header"/>
    </w:pPr>
    <w:r>
      <w:rPr>
        <w:noProof/>
      </w:rPr>
      <w:drawing>
        <wp:inline distT="0" distB="0" distL="0" distR="0" wp14:anchorId="1F85ED9D" wp14:editId="6FF96D35">
          <wp:extent cx="2076450" cy="758712"/>
          <wp:effectExtent l="0" t="0" r="0" b="0"/>
          <wp:docPr id="1877658123" name="Picture 1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7658123" name="Picture 1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1954" cy="7643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F0514"/>
    <w:multiLevelType w:val="multilevel"/>
    <w:tmpl w:val="07D0387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AAF7C25"/>
    <w:multiLevelType w:val="multilevel"/>
    <w:tmpl w:val="BAEE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6F4219"/>
    <w:multiLevelType w:val="hybridMultilevel"/>
    <w:tmpl w:val="C3A2A374"/>
    <w:lvl w:ilvl="0" w:tplc="597A30C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81FA5"/>
    <w:multiLevelType w:val="hybridMultilevel"/>
    <w:tmpl w:val="76E6CF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D5689"/>
    <w:multiLevelType w:val="multilevel"/>
    <w:tmpl w:val="2B9C4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E872CB"/>
    <w:multiLevelType w:val="hybridMultilevel"/>
    <w:tmpl w:val="71707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F13E16"/>
    <w:multiLevelType w:val="hybridMultilevel"/>
    <w:tmpl w:val="412C91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AE07FC"/>
    <w:multiLevelType w:val="hybridMultilevel"/>
    <w:tmpl w:val="E208ED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F9024E"/>
    <w:multiLevelType w:val="multilevel"/>
    <w:tmpl w:val="50A6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9FF0D1D"/>
    <w:multiLevelType w:val="multilevel"/>
    <w:tmpl w:val="87122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B03747F"/>
    <w:multiLevelType w:val="multilevel"/>
    <w:tmpl w:val="15FE1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D96B5B"/>
    <w:multiLevelType w:val="multilevel"/>
    <w:tmpl w:val="9F7C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B562EB"/>
    <w:multiLevelType w:val="multilevel"/>
    <w:tmpl w:val="5F0E0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23AE030F"/>
    <w:multiLevelType w:val="hybridMultilevel"/>
    <w:tmpl w:val="E5602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6A1C3F"/>
    <w:multiLevelType w:val="multilevel"/>
    <w:tmpl w:val="99FE2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F972CB"/>
    <w:multiLevelType w:val="multilevel"/>
    <w:tmpl w:val="55D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ACE58E9"/>
    <w:multiLevelType w:val="multilevel"/>
    <w:tmpl w:val="67E65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BFE6A7B"/>
    <w:multiLevelType w:val="multilevel"/>
    <w:tmpl w:val="90184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D512862"/>
    <w:multiLevelType w:val="multilevel"/>
    <w:tmpl w:val="CBA2C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D06A23"/>
    <w:multiLevelType w:val="hybridMultilevel"/>
    <w:tmpl w:val="3D5ED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9A0DDF"/>
    <w:multiLevelType w:val="multilevel"/>
    <w:tmpl w:val="A7C8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DE0955"/>
    <w:multiLevelType w:val="multilevel"/>
    <w:tmpl w:val="43080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84E56B6"/>
    <w:multiLevelType w:val="multilevel"/>
    <w:tmpl w:val="99A25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6C63D1"/>
    <w:multiLevelType w:val="multilevel"/>
    <w:tmpl w:val="4EF0C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AB34F3"/>
    <w:multiLevelType w:val="multilevel"/>
    <w:tmpl w:val="F6ACB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E65A1B"/>
    <w:multiLevelType w:val="hybridMultilevel"/>
    <w:tmpl w:val="11960E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FF0670"/>
    <w:multiLevelType w:val="multilevel"/>
    <w:tmpl w:val="5B22A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977726"/>
    <w:multiLevelType w:val="multilevel"/>
    <w:tmpl w:val="89C6F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9508ED"/>
    <w:multiLevelType w:val="multilevel"/>
    <w:tmpl w:val="5EDA4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AFE2BA2"/>
    <w:multiLevelType w:val="multilevel"/>
    <w:tmpl w:val="317CF1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0" w15:restartNumberingAfterBreak="0">
    <w:nsid w:val="4B0B24F9"/>
    <w:multiLevelType w:val="multilevel"/>
    <w:tmpl w:val="533CA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BA23E46"/>
    <w:multiLevelType w:val="multilevel"/>
    <w:tmpl w:val="8F846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C1F7E36"/>
    <w:multiLevelType w:val="multilevel"/>
    <w:tmpl w:val="4FD8A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E927A4E"/>
    <w:multiLevelType w:val="multilevel"/>
    <w:tmpl w:val="98428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1416FAB"/>
    <w:multiLevelType w:val="multilevel"/>
    <w:tmpl w:val="A3FA4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44B7CD2"/>
    <w:multiLevelType w:val="multilevel"/>
    <w:tmpl w:val="A2ECC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58D4F79"/>
    <w:multiLevelType w:val="multilevel"/>
    <w:tmpl w:val="3E40A7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7" w15:restartNumberingAfterBreak="0">
    <w:nsid w:val="5FEB0804"/>
    <w:multiLevelType w:val="multilevel"/>
    <w:tmpl w:val="46D6E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15535BF"/>
    <w:multiLevelType w:val="multilevel"/>
    <w:tmpl w:val="3878C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19D0D35"/>
    <w:multiLevelType w:val="multilevel"/>
    <w:tmpl w:val="DAB6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2646654"/>
    <w:multiLevelType w:val="multilevel"/>
    <w:tmpl w:val="062AB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3784E09"/>
    <w:multiLevelType w:val="multilevel"/>
    <w:tmpl w:val="FC421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576A91"/>
    <w:multiLevelType w:val="multilevel"/>
    <w:tmpl w:val="FF1EC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F93E5D"/>
    <w:multiLevelType w:val="multilevel"/>
    <w:tmpl w:val="7C1A8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6538570">
    <w:abstractNumId w:val="2"/>
  </w:num>
  <w:num w:numId="2" w16cid:durableId="2054845076">
    <w:abstractNumId w:val="12"/>
  </w:num>
  <w:num w:numId="3" w16cid:durableId="292711522">
    <w:abstractNumId w:val="13"/>
  </w:num>
  <w:num w:numId="4" w16cid:durableId="1667439242">
    <w:abstractNumId w:val="3"/>
  </w:num>
  <w:num w:numId="5" w16cid:durableId="1930767978">
    <w:abstractNumId w:val="25"/>
  </w:num>
  <w:num w:numId="6" w16cid:durableId="1708486168">
    <w:abstractNumId w:val="5"/>
  </w:num>
  <w:num w:numId="7" w16cid:durableId="637298917">
    <w:abstractNumId w:val="7"/>
  </w:num>
  <w:num w:numId="8" w16cid:durableId="2050645996">
    <w:abstractNumId w:val="35"/>
  </w:num>
  <w:num w:numId="9" w16cid:durableId="1148403697">
    <w:abstractNumId w:val="23"/>
  </w:num>
  <w:num w:numId="10" w16cid:durableId="1166825078">
    <w:abstractNumId w:val="22"/>
  </w:num>
  <w:num w:numId="11" w16cid:durableId="1722628870">
    <w:abstractNumId w:val="26"/>
  </w:num>
  <w:num w:numId="12" w16cid:durableId="929630425">
    <w:abstractNumId w:val="6"/>
  </w:num>
  <w:num w:numId="13" w16cid:durableId="1528105389">
    <w:abstractNumId w:val="28"/>
  </w:num>
  <w:num w:numId="14" w16cid:durableId="884566799">
    <w:abstractNumId w:val="32"/>
  </w:num>
  <w:num w:numId="15" w16cid:durableId="1528909566">
    <w:abstractNumId w:val="19"/>
  </w:num>
  <w:num w:numId="16" w16cid:durableId="931668509">
    <w:abstractNumId w:val="1"/>
  </w:num>
  <w:num w:numId="17" w16cid:durableId="96213863">
    <w:abstractNumId w:val="38"/>
  </w:num>
  <w:num w:numId="18" w16cid:durableId="271788086">
    <w:abstractNumId w:val="39"/>
  </w:num>
  <w:num w:numId="19" w16cid:durableId="1738357565">
    <w:abstractNumId w:val="34"/>
  </w:num>
  <w:num w:numId="20" w16cid:durableId="142964006">
    <w:abstractNumId w:val="40"/>
  </w:num>
  <w:num w:numId="21" w16cid:durableId="335349928">
    <w:abstractNumId w:val="43"/>
  </w:num>
  <w:num w:numId="22" w16cid:durableId="117141824">
    <w:abstractNumId w:val="27"/>
  </w:num>
  <w:num w:numId="23" w16cid:durableId="2045861508">
    <w:abstractNumId w:val="41"/>
  </w:num>
  <w:num w:numId="24" w16cid:durableId="544566454">
    <w:abstractNumId w:val="18"/>
  </w:num>
  <w:num w:numId="25" w16cid:durableId="1560703878">
    <w:abstractNumId w:val="20"/>
  </w:num>
  <w:num w:numId="26" w16cid:durableId="1055666133">
    <w:abstractNumId w:val="10"/>
  </w:num>
  <w:num w:numId="27" w16cid:durableId="555121481">
    <w:abstractNumId w:val="14"/>
  </w:num>
  <w:num w:numId="28" w16cid:durableId="1490439914">
    <w:abstractNumId w:val="42"/>
  </w:num>
  <w:num w:numId="29" w16cid:durableId="1153910186">
    <w:abstractNumId w:val="24"/>
  </w:num>
  <w:num w:numId="30" w16cid:durableId="885335197">
    <w:abstractNumId w:val="37"/>
  </w:num>
  <w:num w:numId="31" w16cid:durableId="1099259760">
    <w:abstractNumId w:val="31"/>
  </w:num>
  <w:num w:numId="32" w16cid:durableId="1835486141">
    <w:abstractNumId w:val="11"/>
  </w:num>
  <w:num w:numId="33" w16cid:durableId="1496799863">
    <w:abstractNumId w:val="30"/>
  </w:num>
  <w:num w:numId="34" w16cid:durableId="1951475634">
    <w:abstractNumId w:val="33"/>
  </w:num>
  <w:num w:numId="35" w16cid:durableId="1652057465">
    <w:abstractNumId w:val="4"/>
  </w:num>
  <w:num w:numId="36" w16cid:durableId="911163271">
    <w:abstractNumId w:val="17"/>
  </w:num>
  <w:num w:numId="37" w16cid:durableId="1551570519">
    <w:abstractNumId w:val="36"/>
  </w:num>
  <w:num w:numId="38" w16cid:durableId="1106080401">
    <w:abstractNumId w:val="29"/>
  </w:num>
  <w:num w:numId="39" w16cid:durableId="1331444703">
    <w:abstractNumId w:val="0"/>
  </w:num>
  <w:num w:numId="40" w16cid:durableId="1807434176">
    <w:abstractNumId w:val="9"/>
  </w:num>
  <w:num w:numId="41" w16cid:durableId="689257273">
    <w:abstractNumId w:val="15"/>
  </w:num>
  <w:num w:numId="42" w16cid:durableId="230890864">
    <w:abstractNumId w:val="16"/>
  </w:num>
  <w:num w:numId="43" w16cid:durableId="1658073916">
    <w:abstractNumId w:val="8"/>
  </w:num>
  <w:num w:numId="44" w16cid:durableId="5728140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F06"/>
    <w:rsid w:val="0006731A"/>
    <w:rsid w:val="00155D07"/>
    <w:rsid w:val="001F7A13"/>
    <w:rsid w:val="002D31C2"/>
    <w:rsid w:val="002E0532"/>
    <w:rsid w:val="003073DF"/>
    <w:rsid w:val="00307414"/>
    <w:rsid w:val="0039215F"/>
    <w:rsid w:val="003C189B"/>
    <w:rsid w:val="003E6986"/>
    <w:rsid w:val="004549C1"/>
    <w:rsid w:val="005727F1"/>
    <w:rsid w:val="00587BD8"/>
    <w:rsid w:val="00635F06"/>
    <w:rsid w:val="006647DF"/>
    <w:rsid w:val="00672A04"/>
    <w:rsid w:val="006C0E4C"/>
    <w:rsid w:val="0077797E"/>
    <w:rsid w:val="007D1B97"/>
    <w:rsid w:val="00847C62"/>
    <w:rsid w:val="008672A5"/>
    <w:rsid w:val="0093199E"/>
    <w:rsid w:val="009F0C44"/>
    <w:rsid w:val="00AB3857"/>
    <w:rsid w:val="00AF1784"/>
    <w:rsid w:val="00B069AD"/>
    <w:rsid w:val="00BD61CE"/>
    <w:rsid w:val="00D46545"/>
    <w:rsid w:val="00D51177"/>
    <w:rsid w:val="00D73F95"/>
    <w:rsid w:val="00D75894"/>
    <w:rsid w:val="00E106B3"/>
    <w:rsid w:val="00ED7D3E"/>
    <w:rsid w:val="00EE5AC1"/>
    <w:rsid w:val="00F6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2D0FB"/>
  <w15:chartTrackingRefBased/>
  <w15:docId w15:val="{57A83E8A-F641-4E56-A6D0-2B5AC3E5B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7DF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5AC1"/>
    <w:pPr>
      <w:keepNext/>
      <w:keepLines/>
      <w:spacing w:before="480" w:after="240"/>
      <w:outlineLvl w:val="0"/>
    </w:pPr>
    <w:rPr>
      <w:rFonts w:eastAsiaTheme="majorEastAsia" w:cstheme="majorBidi"/>
      <w:color w:val="8C189B" w:themeColor="accent2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1B97"/>
    <w:pPr>
      <w:keepNext/>
      <w:keepLines/>
      <w:spacing w:before="360" w:after="80"/>
      <w:outlineLvl w:val="1"/>
    </w:pPr>
    <w:rPr>
      <w:rFonts w:eastAsiaTheme="majorEastAsia" w:cstheme="majorBidi"/>
      <w:color w:val="000000" w:themeColor="tex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1B97"/>
    <w:pPr>
      <w:keepNext/>
      <w:tabs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before="320" w:after="40"/>
      <w:outlineLvl w:val="2"/>
    </w:pPr>
    <w:rPr>
      <w:rFonts w:eastAsiaTheme="majorEastAsia" w:cs="Arial"/>
      <w:color w:val="8C189B" w:themeColor="accent2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E5AC1"/>
    <w:pPr>
      <w:keepNext/>
      <w:keepLines/>
      <w:spacing w:before="480" w:after="240"/>
      <w:outlineLvl w:val="3"/>
    </w:pPr>
    <w:rPr>
      <w:rFonts w:eastAsiaTheme="majorEastAsia" w:cstheme="majorBidi"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E5AC1"/>
    <w:pPr>
      <w:keepNext/>
      <w:keepLines/>
      <w:spacing w:before="480" w:after="240"/>
      <w:outlineLvl w:val="4"/>
    </w:pPr>
    <w:rPr>
      <w:rFonts w:eastAsiaTheme="majorEastAsia" w:cstheme="majorBidi"/>
      <w:color w:val="2E2B79" w:themeColor="accent3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D1B9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6153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D1B97"/>
    <w:rPr>
      <w:rFonts w:ascii="Arial" w:eastAsiaTheme="majorEastAsia" w:hAnsi="Arial" w:cs="Arial"/>
      <w:color w:val="8C189B" w:themeColor="accent2"/>
      <w:sz w:val="28"/>
      <w:szCs w:val="24"/>
    </w:rPr>
  </w:style>
  <w:style w:type="paragraph" w:styleId="NoSpacing">
    <w:name w:val="No Spacing"/>
    <w:uiPriority w:val="1"/>
    <w:rsid w:val="00D4654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647DF"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EE5AC1"/>
    <w:rPr>
      <w:rFonts w:ascii="Arial" w:eastAsiaTheme="majorEastAsia" w:hAnsi="Arial" w:cstheme="majorBidi"/>
      <w:color w:val="8C189B" w:themeColor="accent2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D1B97"/>
    <w:rPr>
      <w:rFonts w:ascii="Arial" w:eastAsiaTheme="majorEastAsia" w:hAnsi="Arial" w:cstheme="majorBidi"/>
      <w:color w:val="000000" w:themeColor="text1"/>
      <w:sz w:val="32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E5AC1"/>
    <w:rPr>
      <w:rFonts w:ascii="Arial" w:eastAsiaTheme="majorEastAsia" w:hAnsi="Arial" w:cstheme="majorBidi"/>
      <w:iCs/>
      <w:color w:val="000000" w:themeColor="tex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73F95"/>
    <w:pPr>
      <w:spacing w:before="480" w:after="240" w:line="240" w:lineRule="auto"/>
      <w:contextualSpacing/>
    </w:pPr>
    <w:rPr>
      <w:rFonts w:eastAsiaTheme="majorEastAsia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3F95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Footer">
    <w:name w:val="footer"/>
    <w:basedOn w:val="Normal"/>
    <w:link w:val="FooterChar"/>
    <w:uiPriority w:val="99"/>
    <w:unhideWhenUsed/>
    <w:rsid w:val="0006731A"/>
    <w:pPr>
      <w:tabs>
        <w:tab w:val="center" w:pos="4513"/>
        <w:tab w:val="right" w:pos="9026"/>
      </w:tabs>
      <w:spacing w:after="0" w:line="240" w:lineRule="auto"/>
    </w:pPr>
    <w:rPr>
      <w:rFonts w:eastAsia="Times New Roman" w:cs="Arial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6731A"/>
    <w:rPr>
      <w:rFonts w:ascii="Arial" w:eastAsia="Times New Roman" w:hAnsi="Arial"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6731A"/>
    <w:rPr>
      <w:color w:val="6965C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731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727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7F1"/>
    <w:rPr>
      <w:rFonts w:ascii="Arial" w:hAnsi="Arial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E5AC1"/>
    <w:rPr>
      <w:rFonts w:ascii="Arial" w:eastAsiaTheme="majorEastAsia" w:hAnsi="Arial" w:cstheme="majorBidi"/>
      <w:color w:val="2E2B79" w:themeColor="accent3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106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06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06B3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06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06B3"/>
    <w:rPr>
      <w:rFonts w:ascii="Arial" w:hAnsi="Arial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7D1B97"/>
    <w:rPr>
      <w:rFonts w:asciiTheme="majorHAnsi" w:eastAsiaTheme="majorEastAsia" w:hAnsiTheme="majorHAnsi" w:cstheme="majorBidi"/>
      <w:color w:val="16153C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4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pfs.gov.uk/for-professionals/reporting-death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pplications\Microsoft_365_Templates\COPFS%20Template.dotx" TargetMode="External"/></Relationships>
</file>

<file path=word/theme/theme1.xml><?xml version="1.0" encoding="utf-8"?>
<a:theme xmlns:a="http://schemas.openxmlformats.org/drawingml/2006/main" name="Office Theme">
  <a:themeElements>
    <a:clrScheme name="COPFS 2025">
      <a:dk1>
        <a:sysClr val="windowText" lastClr="000000"/>
      </a:dk1>
      <a:lt1>
        <a:sysClr val="window" lastClr="FFFFFF"/>
      </a:lt1>
      <a:dk2>
        <a:srgbClr val="2E2B79"/>
      </a:dk2>
      <a:lt2>
        <a:srgbClr val="F2F2F2"/>
      </a:lt2>
      <a:accent1>
        <a:srgbClr val="2E2B79"/>
      </a:accent1>
      <a:accent2>
        <a:srgbClr val="8C189B"/>
      </a:accent2>
      <a:accent3>
        <a:srgbClr val="2E2B79"/>
      </a:accent3>
      <a:accent4>
        <a:srgbClr val="D353E4"/>
      </a:accent4>
      <a:accent5>
        <a:srgbClr val="6965C8"/>
      </a:accent5>
      <a:accent6>
        <a:srgbClr val="CDCBEC"/>
      </a:accent6>
      <a:hlink>
        <a:srgbClr val="6965C8"/>
      </a:hlink>
      <a:folHlink>
        <a:srgbClr val="D353E4"/>
      </a:folHlink>
    </a:clrScheme>
    <a:fontScheme name="COPFS fon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B7C30-33C5-4354-B9D3-329FBB910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COPFS Template</Template>
  <TotalTime>1</TotalTime>
  <Pages>4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COPFS</Company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Towers</dc:creator>
  <cp:keywords/>
  <dc:description/>
  <cp:lastModifiedBy>Emily Towers</cp:lastModifiedBy>
  <cp:revision>1</cp:revision>
  <dcterms:created xsi:type="dcterms:W3CDTF">2026-10-26T12:42:00Z</dcterms:created>
  <dcterms:modified xsi:type="dcterms:W3CDTF">2026-10-26T12:43:00Z</dcterms:modified>
</cp:coreProperties>
</file>